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325214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C0D4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1B1C8D"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325214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325214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C81DB8" w:rsidRPr="00325214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เลิกประกอบพาณิชยกิจ</w:t>
      </w:r>
      <w:r w:rsidR="00C81DB8" w:rsidRPr="00325214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="00C81DB8" w:rsidRPr="00325214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ตามพ</w:t>
      </w:r>
      <w:r w:rsidR="00C81DB8" w:rsidRPr="00325214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325214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ร</w:t>
      </w:r>
      <w:r w:rsidR="00C81DB8" w:rsidRPr="00325214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325214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</w:t>
      </w:r>
      <w:r w:rsidR="00C81DB8" w:rsidRPr="00325214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325214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="00C81DB8" w:rsidRPr="00325214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325214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ศ</w:t>
      </w:r>
      <w:r w:rsidR="00C81DB8" w:rsidRPr="00325214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2499 </w:t>
      </w:r>
      <w:r w:rsidR="00C81DB8" w:rsidRPr="00325214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D239AD" w:rsidRPr="00325214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325214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325214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="001C0D4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325214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1C0D41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325214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="001C0D4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325214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1C0D41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กระทรวงพาณิชย์</w:t>
      </w:r>
    </w:p>
    <w:p w:rsidR="003F4A0D" w:rsidRPr="00325214" w:rsidRDefault="00A90AC7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325214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1C0D41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325214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1C0D41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325214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เลิกประกอบพาณิชยกิจ</w:t>
      </w:r>
      <w:r w:rsidR="00C81DB8" w:rsidRPr="00325214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C81DB8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ตามพ</w:t>
      </w:r>
      <w:r w:rsidR="00C81DB8" w:rsidRPr="00325214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="00C81DB8" w:rsidRPr="00325214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="00C81DB8" w:rsidRPr="00325214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ทะเบียนพาณิชย์พ</w:t>
      </w:r>
      <w:r w:rsidR="00C81DB8" w:rsidRPr="00325214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325214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C81DB8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132E1B" w:rsidRPr="00325214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1C0D41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1C0D41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325214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1C0D41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1C0D41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325214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325214">
        <w:rPr>
          <w:rFonts w:ascii="TH SarabunIT๙" w:hAnsi="TH SarabunIT๙" w:cs="TH SarabunIT๙"/>
          <w:noProof/>
          <w:sz w:val="32"/>
          <w:szCs w:val="32"/>
        </w:rPr>
        <w:t>)</w:t>
      </w: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325214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1C0D41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1C0D41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จดทะเบียน</w:t>
      </w: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325214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325214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325214" w:rsidTr="008C1396">
        <w:tc>
          <w:tcPr>
            <w:tcW w:w="675" w:type="dxa"/>
          </w:tcPr>
          <w:p w:rsidR="00394708" w:rsidRPr="00325214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25214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2549</w:t>
            </w:r>
          </w:p>
        </w:tc>
      </w:tr>
      <w:tr w:rsidR="0087182F" w:rsidRPr="00325214" w:rsidTr="008C1396">
        <w:tc>
          <w:tcPr>
            <w:tcW w:w="675" w:type="dxa"/>
          </w:tcPr>
          <w:p w:rsidR="00394708" w:rsidRPr="00325214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25214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87182F" w:rsidRPr="00325214" w:rsidTr="008C1396">
        <w:tc>
          <w:tcPr>
            <w:tcW w:w="675" w:type="dxa"/>
          </w:tcPr>
          <w:p w:rsidR="00394708" w:rsidRPr="00325214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25214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8)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2552</w:t>
            </w:r>
          </w:p>
        </w:tc>
      </w:tr>
      <w:tr w:rsidR="0087182F" w:rsidRPr="00325214" w:rsidTr="008C1396">
        <w:tc>
          <w:tcPr>
            <w:tcW w:w="675" w:type="dxa"/>
          </w:tcPr>
          <w:p w:rsidR="00394708" w:rsidRPr="00325214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25214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9)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10)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87182F" w:rsidRPr="00325214" w:rsidTr="008C1396">
        <w:tc>
          <w:tcPr>
            <w:tcW w:w="675" w:type="dxa"/>
          </w:tcPr>
          <w:p w:rsidR="00394708" w:rsidRPr="00325214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25214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 (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2540)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325214" w:rsidTr="008C1396">
        <w:tc>
          <w:tcPr>
            <w:tcW w:w="675" w:type="dxa"/>
          </w:tcPr>
          <w:p w:rsidR="00394708" w:rsidRPr="00325214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25214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1/2553 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87182F" w:rsidRPr="00325214" w:rsidTr="008C1396">
        <w:tc>
          <w:tcPr>
            <w:tcW w:w="675" w:type="dxa"/>
          </w:tcPr>
          <w:p w:rsidR="00394708" w:rsidRPr="00325214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25214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1/2554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  <w:tr w:rsidR="0087182F" w:rsidRPr="00325214" w:rsidTr="008C1396">
        <w:tc>
          <w:tcPr>
            <w:tcW w:w="675" w:type="dxa"/>
          </w:tcPr>
          <w:p w:rsidR="00394708" w:rsidRPr="00325214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25214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83 (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2515) 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87182F" w:rsidRPr="00325214" w:rsidTr="008C1396">
        <w:tc>
          <w:tcPr>
            <w:tcW w:w="675" w:type="dxa"/>
          </w:tcPr>
          <w:p w:rsidR="00394708" w:rsidRPr="00325214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25214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93 (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2520)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325214" w:rsidTr="008C1396">
        <w:tc>
          <w:tcPr>
            <w:tcW w:w="675" w:type="dxa"/>
          </w:tcPr>
          <w:p w:rsidR="00394708" w:rsidRPr="00325214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25214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11)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2553</w:t>
            </w:r>
          </w:p>
        </w:tc>
      </w:tr>
      <w:tr w:rsidR="0087182F" w:rsidRPr="00325214" w:rsidTr="008C1396">
        <w:tc>
          <w:tcPr>
            <w:tcW w:w="675" w:type="dxa"/>
          </w:tcPr>
          <w:p w:rsidR="00394708" w:rsidRPr="00325214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25214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ฎ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กำหนดกิจการเป็นพาณิชยกิจพ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2546</w:t>
            </w:r>
          </w:p>
        </w:tc>
      </w:tr>
      <w:tr w:rsidR="0087182F" w:rsidRPr="00325214" w:rsidTr="008C1396">
        <w:tc>
          <w:tcPr>
            <w:tcW w:w="675" w:type="dxa"/>
          </w:tcPr>
          <w:p w:rsidR="00394708" w:rsidRPr="00325214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325214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ทะเบียนพาณิชย์พ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</w:tbl>
    <w:p w:rsidR="003F4A0D" w:rsidRPr="00325214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1C0D41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325214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1C0D41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32521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32521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325214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</w:t>
      </w:r>
      <w:r w:rsidR="00C77AEA" w:rsidRPr="0032521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325214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32521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32521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325214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325214">
        <w:rPr>
          <w:rFonts w:ascii="TH SarabunIT๙" w:hAnsi="TH SarabunIT๙" w:cs="TH SarabunIT๙"/>
          <w:noProof/>
          <w:sz w:val="32"/>
          <w:szCs w:val="32"/>
        </w:rPr>
        <w:t>0</w:t>
      </w:r>
      <w:r w:rsidR="00CD3597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075E4A" w:rsidRPr="00325214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325214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1C0D41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325214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32521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325214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325214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32521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325214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325214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32521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760D0B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325214">
        <w:rPr>
          <w:rFonts w:ascii="TH SarabunIT๙" w:hAnsi="TH SarabunIT๙" w:cs="TH SarabunIT๙"/>
          <w:noProof/>
          <w:sz w:val="32"/>
          <w:szCs w:val="32"/>
        </w:rPr>
        <w:t>19/08/2015 13:44</w:t>
      </w:r>
      <w:r w:rsidR="00094F82" w:rsidRPr="00325214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25214" w:rsidRDefault="00325214" w:rsidP="00325214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325214" w:rsidRDefault="00325214" w:rsidP="00325214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325214" w:rsidRPr="00325214" w:rsidRDefault="00325214" w:rsidP="00325214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C77AEA" w:rsidRPr="00325214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ช่องทางการให้บริการ</w:t>
      </w: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325214" w:rsidTr="009B7715">
        <w:tc>
          <w:tcPr>
            <w:tcW w:w="675" w:type="dxa"/>
          </w:tcPr>
          <w:p w:rsidR="00094F82" w:rsidRPr="00325214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325214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="00094F82"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92210/</w:t>
            </w:r>
            <w:r w:rsidR="00094F82"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325214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="00094F82"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313D38" w:rsidRPr="00325214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3252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325214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325214" w:rsidRDefault="001C0D41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325214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575FAF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ประกอบพาณิชยกิจซึ่งจดทะเบียนพาณิชย์ไว้ต่อมาได้เลิกประกอบพาณิชยกิจทั้งหมดจะโดยเหตุใดก็ตามเช่นขาดทุนไม่ประสงค์จะประกอบการค้าต่อไปเจ้าของสถานที่เรียกห้องคืนเพราะหมดสัญญาเช่าหรือเลิกห้างหุ้นส่วนบริษัทให้ยื่นคำขอจดทะเบียนเลิกประกอบพาณิชยกิจต่อพนักงานเจ้าหน้าที่ภายในกำหนด </w:t>
      </w:r>
      <w:r w:rsidR="00575FAF" w:rsidRPr="00325214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75FAF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วันนับตั้งแต่วันเลิกประกอบพาณิชยกิจ  </w:t>
      </w:r>
      <w:r w:rsidR="00575FAF" w:rsidRPr="00325214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="00575FAF" w:rsidRPr="00325214">
        <w:rPr>
          <w:rFonts w:ascii="TH SarabunIT๙" w:hAnsi="TH SarabunIT๙" w:cs="TH SarabunIT๙"/>
          <w:noProof/>
          <w:sz w:val="32"/>
          <w:szCs w:val="32"/>
        </w:rPr>
        <w:t>13)</w:t>
      </w:r>
      <w:r w:rsidR="00575FAF" w:rsidRPr="0032521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575FAF" w:rsidRPr="00325214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575FAF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ประกอบพาณิชยกิจมีเหตุขัดข้องไม่สามารถยื่นคำขอจดทะเบียนเลิกด้วยตนเองเช่นวิกลจริตตายสาบสูญเป็นต้นให้ผู้ที่มีส่วนได้เสียตามกฎหมายเช่นสามีภริยาบิดามารดาหรือบุตรยื่นขอจดทะเบียนเลิกประกอบพาณิชยกิจแทนผู้ประกอบพาณิชยกิจนั้นได้โดยให้ผู้มีส่วนได้เสียตามกฎหมายลงลายมือชื่อในคำขอจดทะเบียนเลิกพร้อมแนบเอกสารหลักฐานการที่ผู้ประกอบพาณิชยกิจไม่สามารถมายื่นคำขอจดทะเบียนได้ด้วยตนเองเช่นใบมรณบัตรคำสั่งศาลเป็นต้น</w:t>
      </w:r>
      <w:r w:rsidR="00575FAF" w:rsidRPr="0032521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575FAF" w:rsidRPr="00325214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575FAF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="00575FAF" w:rsidRPr="0032521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575FAF" w:rsidRPr="00325214">
        <w:rPr>
          <w:rFonts w:ascii="TH SarabunIT๙" w:hAnsi="TH SarabunIT๙" w:cs="TH SarabunIT๙"/>
          <w:noProof/>
          <w:sz w:val="32"/>
          <w:szCs w:val="32"/>
        </w:rPr>
        <w:t>4.</w:t>
      </w:r>
      <w:r w:rsidR="00575FAF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ให้ผู้ประกอบพาณิชยกิจซึ่งเป็นเจ้าของกิจการหรือผู้มีส่วนได้เสีย </w:t>
      </w:r>
      <w:r w:rsidR="00575FAF" w:rsidRPr="00325214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แล้วแต่กรณี</w:t>
      </w:r>
      <w:r w:rsidR="00575FAF" w:rsidRPr="00325214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575FAF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="00575FAF" w:rsidRPr="0032521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575FAF" w:rsidRPr="00325214">
        <w:rPr>
          <w:rFonts w:ascii="TH SarabunIT๙" w:hAnsi="TH SarabunIT๙" w:cs="TH SarabunIT๙"/>
          <w:noProof/>
          <w:sz w:val="32"/>
          <w:szCs w:val="32"/>
        </w:rPr>
        <w:t xml:space="preserve">5. </w:t>
      </w:r>
      <w:r w:rsidR="00575FAF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="00575FAF" w:rsidRPr="00325214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แบบทพ</w:t>
      </w:r>
      <w:r w:rsidR="00575FAF" w:rsidRPr="00325214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="00575FAF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575FAF" w:rsidRPr="00325214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="00575FAF" w:rsidRPr="00325214">
        <w:rPr>
          <w:rFonts w:ascii="TH SarabunIT๙" w:hAnsi="TH SarabunIT๙" w:cs="TH SarabunIT๙"/>
          <w:noProof/>
          <w:sz w:val="32"/>
          <w:szCs w:val="32"/>
        </w:rPr>
        <w:br/>
      </w:r>
      <w:r w:rsidR="00575FAF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</w:t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</w:t>
      </w:r>
      <w:r w:rsidR="00575FAF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="00575FAF" w:rsidRPr="00325214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="00575FAF" w:rsidRPr="00325214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65175D" w:rsidRPr="00325214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325214" w:rsidTr="00313D38">
        <w:trPr>
          <w:tblHeader/>
        </w:trPr>
        <w:tc>
          <w:tcPr>
            <w:tcW w:w="675" w:type="dxa"/>
            <w:vAlign w:val="center"/>
          </w:tcPr>
          <w:p w:rsidR="00313D38" w:rsidRPr="00325214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325214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325214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325214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325214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325214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325214" w:rsidTr="00313D38">
        <w:tc>
          <w:tcPr>
            <w:tcW w:w="675" w:type="dxa"/>
            <w:vAlign w:val="center"/>
          </w:tcPr>
          <w:p w:rsidR="00313D38" w:rsidRPr="00325214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325214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325214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325214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313D38" w:rsidRPr="00325214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325214" w:rsidRDefault="00313D38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325214" w:rsidRDefault="00313D38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325214" w:rsidRDefault="00313D38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325214" w:rsidTr="00313D38">
        <w:tc>
          <w:tcPr>
            <w:tcW w:w="675" w:type="dxa"/>
            <w:vAlign w:val="center"/>
          </w:tcPr>
          <w:p w:rsidR="00313D38" w:rsidRPr="00325214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325214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325214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325214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313D38" w:rsidRPr="00325214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325214" w:rsidRDefault="00313D38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325214" w:rsidRDefault="00313D38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325214" w:rsidRDefault="00313D38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325214" w:rsidTr="00313D38">
        <w:tc>
          <w:tcPr>
            <w:tcW w:w="675" w:type="dxa"/>
            <w:vAlign w:val="center"/>
          </w:tcPr>
          <w:p w:rsidR="00313D38" w:rsidRPr="00325214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325214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325214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325214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รับรอง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313D38" w:rsidRPr="00325214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325214" w:rsidRDefault="00313D38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15 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325214" w:rsidRDefault="00313D38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325214" w:rsidRDefault="00313D38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325214" w:rsidTr="00313D38">
        <w:tc>
          <w:tcPr>
            <w:tcW w:w="675" w:type="dxa"/>
            <w:vAlign w:val="center"/>
          </w:tcPr>
          <w:p w:rsidR="00313D38" w:rsidRPr="00325214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="00811134"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325214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325214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325214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313D38" w:rsidRPr="00325214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325214" w:rsidRDefault="00313D38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325214" w:rsidRDefault="00313D38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325214" w:rsidRDefault="00313D38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26ED0" w:rsidRPr="00325214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325214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="009B68CC"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85230C" w:rsidRPr="00325214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E2900" w:rsidRPr="00325214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25214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325214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325214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325214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325214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325214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325214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325214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325214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325214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325214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325214" w:rsidTr="004E651F">
        <w:trPr>
          <w:jc w:val="center"/>
        </w:trPr>
        <w:tc>
          <w:tcPr>
            <w:tcW w:w="675" w:type="dxa"/>
            <w:vAlign w:val="center"/>
          </w:tcPr>
          <w:p w:rsidR="00452B6B" w:rsidRPr="00325214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325214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325214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325214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สำเนาบัตรประจำตัวของผู้ประกอบพาณิชยกิจหรือทายาทที่ยื่นคำขอแทนพร้อมลงนามรับรองสำเนาถูกต้อง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325214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325214" w:rsidTr="004E651F">
        <w:trPr>
          <w:tblHeader/>
        </w:trPr>
        <w:tc>
          <w:tcPr>
            <w:tcW w:w="675" w:type="dxa"/>
            <w:vAlign w:val="center"/>
          </w:tcPr>
          <w:p w:rsidR="00422EAB" w:rsidRPr="00325214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325214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325214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325214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325214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325214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325214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32521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325214" w:rsidTr="004E651F">
        <w:tc>
          <w:tcPr>
            <w:tcW w:w="675" w:type="dxa"/>
            <w:vAlign w:val="center"/>
          </w:tcPr>
          <w:p w:rsidR="00AC4ACB" w:rsidRPr="00325214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25214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AC4ACB" w:rsidRPr="00325214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325214" w:rsidTr="004E651F">
        <w:tc>
          <w:tcPr>
            <w:tcW w:w="675" w:type="dxa"/>
            <w:vAlign w:val="center"/>
          </w:tcPr>
          <w:p w:rsidR="00AC4ACB" w:rsidRPr="00325214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25214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ใบทะเบียนพาณิชย์ 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ฉบับจริง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325214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325214" w:rsidTr="004E651F">
        <w:tc>
          <w:tcPr>
            <w:tcW w:w="675" w:type="dxa"/>
            <w:vAlign w:val="center"/>
          </w:tcPr>
          <w:p w:rsidR="00AC4ACB" w:rsidRPr="00325214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25214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สำเนาใบมรณบัตรของผู้ประกอบพาณิชยกิจ 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กรณีถึงแก่กรรม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โดยให้ทายาทที่ยื่นคำขอเป็นผู้ลงนามรับรองสำเนา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ถูกต้อง</w:t>
            </w:r>
          </w:p>
        </w:tc>
        <w:tc>
          <w:tcPr>
            <w:tcW w:w="1843" w:type="dxa"/>
          </w:tcPr>
          <w:p w:rsidR="00AC4ACB" w:rsidRPr="00325214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กรมการปกครอง</w:t>
            </w:r>
          </w:p>
        </w:tc>
        <w:tc>
          <w:tcPr>
            <w:tcW w:w="1559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325214" w:rsidTr="004E651F">
        <w:tc>
          <w:tcPr>
            <w:tcW w:w="675" w:type="dxa"/>
            <w:vAlign w:val="center"/>
          </w:tcPr>
          <w:p w:rsidR="00AC4ACB" w:rsidRPr="00325214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="00811134"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25214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ลักฐานแสดงความเป็นทายาทของผู้ลงชื่อแทนผู้ประกอบพาณิชยกิจซึ่งถึงแก่กรรม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325214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325214" w:rsidTr="004E651F">
        <w:tc>
          <w:tcPr>
            <w:tcW w:w="675" w:type="dxa"/>
            <w:vAlign w:val="center"/>
          </w:tcPr>
          <w:p w:rsidR="00AC4ACB" w:rsidRPr="00325214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25214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AC4ACB" w:rsidRPr="00325214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325214" w:rsidTr="004E651F">
        <w:tc>
          <w:tcPr>
            <w:tcW w:w="675" w:type="dxa"/>
            <w:vAlign w:val="center"/>
          </w:tcPr>
          <w:p w:rsidR="00AC4ACB" w:rsidRPr="00325214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="00811134"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325214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325214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325214" w:rsidRDefault="00AC4ACB" w:rsidP="001C0D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A10CDA" w:rsidRPr="00325214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325214" w:rsidTr="00090552">
        <w:tc>
          <w:tcPr>
            <w:tcW w:w="534" w:type="dxa"/>
          </w:tcPr>
          <w:p w:rsidR="00A13B6C" w:rsidRPr="00325214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325214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3252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3252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ครั้งละ</w:t>
            </w:r>
            <w:r w:rsidRPr="003252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Pr="00325214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="00F5490C"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325214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A13B6C" w:rsidRPr="00325214" w:rsidTr="00090552">
        <w:tc>
          <w:tcPr>
            <w:tcW w:w="534" w:type="dxa"/>
          </w:tcPr>
          <w:p w:rsidR="00A13B6C" w:rsidRPr="00325214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325214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3252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3252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3252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Pr="00325214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="00F5490C"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325214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216FA4" w:rsidRPr="00325214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325214" w:rsidTr="00C1539D">
        <w:tc>
          <w:tcPr>
            <w:tcW w:w="534" w:type="dxa"/>
          </w:tcPr>
          <w:p w:rsidR="00EA6950" w:rsidRPr="00325214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325214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92210 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075264140</w:t>
            </w:r>
            <w:r w:rsidRPr="00325214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325214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325214" w:rsidTr="00C1539D">
        <w:tc>
          <w:tcPr>
            <w:tcW w:w="534" w:type="dxa"/>
          </w:tcPr>
          <w:p w:rsidR="00EA6950" w:rsidRPr="00325214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325214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325214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325214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325214" w:rsidTr="00C1539D">
        <w:tc>
          <w:tcPr>
            <w:tcW w:w="534" w:type="dxa"/>
          </w:tcPr>
          <w:p w:rsidR="00EA6950" w:rsidRPr="00325214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325214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 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075-264140</w:t>
            </w:r>
            <w:r w:rsidRPr="00325214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325214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325214" w:rsidTr="00C1539D">
        <w:tc>
          <w:tcPr>
            <w:tcW w:w="534" w:type="dxa"/>
          </w:tcPr>
          <w:p w:rsidR="00EA6950" w:rsidRPr="00325214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325214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325214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325214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Pr="00325214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325214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325214" w:rsidTr="00C1539D">
        <w:tc>
          <w:tcPr>
            <w:tcW w:w="675" w:type="dxa"/>
          </w:tcPr>
          <w:p w:rsidR="00F064C0" w:rsidRPr="00325214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3252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325214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325214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32521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C1539D" w:rsidRPr="00325214" w:rsidRDefault="00C1539D" w:rsidP="00C1539D">
      <w:pPr>
        <w:pStyle w:val="a5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325214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3252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325214" w:rsidRDefault="00325214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 </w:t>
      </w:r>
      <w:r w:rsidR="0064558D" w:rsidRPr="00325214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64558D" w:rsidRPr="00325214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325214" w:rsidTr="0064558D">
        <w:tc>
          <w:tcPr>
            <w:tcW w:w="1418" w:type="dxa"/>
          </w:tcPr>
          <w:p w:rsidR="0064558D" w:rsidRPr="00325214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3252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325214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325214" w:rsidTr="0064558D">
        <w:tc>
          <w:tcPr>
            <w:tcW w:w="1418" w:type="dxa"/>
          </w:tcPr>
          <w:p w:rsidR="0064558D" w:rsidRPr="00325214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3252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325214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325214" w:rsidTr="0064558D">
        <w:tc>
          <w:tcPr>
            <w:tcW w:w="1418" w:type="dxa"/>
          </w:tcPr>
          <w:p w:rsidR="0064558D" w:rsidRPr="00325214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3252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325214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325214" w:rsidTr="0064558D">
        <w:tc>
          <w:tcPr>
            <w:tcW w:w="1418" w:type="dxa"/>
          </w:tcPr>
          <w:p w:rsidR="0064558D" w:rsidRPr="00325214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3252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325214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325214" w:rsidTr="0064558D">
        <w:tc>
          <w:tcPr>
            <w:tcW w:w="1418" w:type="dxa"/>
          </w:tcPr>
          <w:p w:rsidR="0064558D" w:rsidRPr="00325214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3252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325214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3252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4558D" w:rsidRPr="00325214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325214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D51311" w:rsidRPr="00325214" w:rsidRDefault="00D51311" w:rsidP="00D51311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3F4A0D" w:rsidRPr="00325214" w:rsidRDefault="003F4A0D" w:rsidP="00EF0DAF">
      <w:pPr>
        <w:spacing w:after="0" w:line="240" w:lineRule="auto"/>
        <w:jc w:val="right"/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</w:pPr>
    </w:p>
    <w:sectPr w:rsidR="003F4A0D" w:rsidRPr="00325214" w:rsidSect="00325214">
      <w:headerReference w:type="default" r:id="rId8"/>
      <w:pgSz w:w="11907" w:h="16839" w:code="9"/>
      <w:pgMar w:top="709" w:right="657" w:bottom="567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4F5" w:rsidRDefault="008104F5" w:rsidP="00C81DB8">
      <w:pPr>
        <w:spacing w:after="0" w:line="240" w:lineRule="auto"/>
      </w:pPr>
      <w:r>
        <w:separator/>
      </w:r>
    </w:p>
  </w:endnote>
  <w:endnote w:type="continuationSeparator" w:id="1">
    <w:p w:rsidR="008104F5" w:rsidRDefault="008104F5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4F5" w:rsidRDefault="008104F5" w:rsidP="00C81DB8">
      <w:pPr>
        <w:spacing w:after="0" w:line="240" w:lineRule="auto"/>
      </w:pPr>
      <w:r>
        <w:separator/>
      </w:r>
    </w:p>
  </w:footnote>
  <w:footnote w:type="continuationSeparator" w:id="1">
    <w:p w:rsidR="008104F5" w:rsidRDefault="008104F5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A90AC7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33373F">
          <w:rPr>
            <w:noProof/>
          </w:rPr>
          <w:t>5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33373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2A19"/>
    <w:rsid w:val="0019582A"/>
    <w:rsid w:val="001B1C8D"/>
    <w:rsid w:val="001C0D41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25214"/>
    <w:rsid w:val="0033373F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A3275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04F5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52405"/>
    <w:rsid w:val="0097009A"/>
    <w:rsid w:val="00982CD7"/>
    <w:rsid w:val="00983E7C"/>
    <w:rsid w:val="0098687F"/>
    <w:rsid w:val="00995D16"/>
    <w:rsid w:val="009A11E7"/>
    <w:rsid w:val="009A1805"/>
    <w:rsid w:val="009A332D"/>
    <w:rsid w:val="009B06C0"/>
    <w:rsid w:val="009B68CC"/>
    <w:rsid w:val="009B7715"/>
    <w:rsid w:val="00A05B9B"/>
    <w:rsid w:val="00A10CDA"/>
    <w:rsid w:val="00A13B6C"/>
    <w:rsid w:val="00A47E94"/>
    <w:rsid w:val="00A90AC7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597"/>
    <w:rsid w:val="00CD3DDC"/>
    <w:rsid w:val="00CE4A67"/>
    <w:rsid w:val="00CE687B"/>
    <w:rsid w:val="00CF27C9"/>
    <w:rsid w:val="00D03F5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3838"/>
    <w:rsid w:val="00E06DC1"/>
    <w:rsid w:val="00E279FB"/>
    <w:rsid w:val="00E33AD5"/>
    <w:rsid w:val="00E4779F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  <w:rsid w:val="00FF6B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7</TotalTime>
  <Pages>1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8</cp:revision>
  <cp:lastPrinted>2015-09-29T08:56:00Z</cp:lastPrinted>
  <dcterms:created xsi:type="dcterms:W3CDTF">2015-09-11T04:46:00Z</dcterms:created>
  <dcterms:modified xsi:type="dcterms:W3CDTF">2015-09-29T08:58:00Z</dcterms:modified>
</cp:coreProperties>
</file>